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883081" w14:textId="77777777" w:rsidR="005443E3" w:rsidRDefault="005443E3" w:rsidP="00492EF2">
      <w:pPr>
        <w:pStyle w:val="Mainbodycopy"/>
      </w:pPr>
    </w:p>
    <w:p w14:paraId="7835A733" w14:textId="77777777" w:rsidR="0082000B" w:rsidRDefault="0082000B" w:rsidP="00492EF2">
      <w:pPr>
        <w:pStyle w:val="Mainbodycopy"/>
      </w:pPr>
    </w:p>
    <w:p w14:paraId="79F0E2D2" w14:textId="69C9A7C2" w:rsidR="00492EF2" w:rsidRDefault="00492EF2" w:rsidP="00492EF2">
      <w:pPr>
        <w:pStyle w:val="Mainbodycopy"/>
      </w:pPr>
      <w:r>
        <w:t>[Date]</w:t>
      </w:r>
    </w:p>
    <w:p w14:paraId="293A8AC7" w14:textId="77777777" w:rsidR="00492EF2" w:rsidRDefault="00492EF2" w:rsidP="00492EF2">
      <w:pPr>
        <w:pStyle w:val="Mainbodycopy"/>
      </w:pPr>
    </w:p>
    <w:p w14:paraId="45EAAAC4" w14:textId="77777777" w:rsidR="00492EF2" w:rsidRDefault="00492EF2" w:rsidP="00492EF2">
      <w:pPr>
        <w:pStyle w:val="Mainbodycopy"/>
      </w:pPr>
      <w:r>
        <w:t>Dear Patient,</w:t>
      </w:r>
    </w:p>
    <w:p w14:paraId="56A5FD10" w14:textId="77777777" w:rsidR="00492EF2" w:rsidRDefault="00492EF2" w:rsidP="00492EF2">
      <w:pPr>
        <w:pStyle w:val="Mainbodycopy"/>
      </w:pPr>
    </w:p>
    <w:p w14:paraId="38EA432D" w14:textId="0B38965F" w:rsidR="00492EF2" w:rsidRDefault="00492EF2" w:rsidP="00492EF2">
      <w:pPr>
        <w:pStyle w:val="Mainbodycopy"/>
      </w:pPr>
      <w:r>
        <w:t>There is a new research study at UCSF that may interest you. Research studies can lead to improvements in care, treatments, and health. Below you will find details about the new study, what it involves, and contact information if you</w:t>
      </w:r>
      <w:r w:rsidR="004F07B6">
        <w:t xml:space="preserve"> or someone you know would</w:t>
      </w:r>
      <w:r>
        <w:t xml:space="preserve"> like to learn more.</w:t>
      </w:r>
    </w:p>
    <w:p w14:paraId="0E1FF290" w14:textId="77777777" w:rsidR="00492EF2" w:rsidRDefault="00492EF2" w:rsidP="00492EF2">
      <w:pPr>
        <w:pStyle w:val="Mainbodycopy"/>
      </w:pPr>
    </w:p>
    <w:p w14:paraId="7AA93049" w14:textId="77777777" w:rsidR="00492EF2" w:rsidRDefault="00492EF2" w:rsidP="00492EF2">
      <w:pPr>
        <w:pStyle w:val="Mainbodycopy"/>
      </w:pPr>
    </w:p>
    <w:p w14:paraId="47AE66A4" w14:textId="77777777" w:rsidR="00492EF2" w:rsidRPr="007215FA" w:rsidRDefault="00492EF2" w:rsidP="00492EF2">
      <w:pPr>
        <w:pStyle w:val="Mainbodycopy"/>
        <w:rPr>
          <w:b/>
          <w:bCs/>
        </w:rPr>
      </w:pPr>
      <w:r w:rsidRPr="007215FA">
        <w:rPr>
          <w:b/>
          <w:bCs/>
        </w:rPr>
        <w:t xml:space="preserve">Study </w:t>
      </w:r>
      <w:commentRangeStart w:id="0"/>
      <w:r w:rsidRPr="007215FA">
        <w:rPr>
          <w:b/>
          <w:bCs/>
        </w:rPr>
        <w:t>Name</w:t>
      </w:r>
      <w:commentRangeEnd w:id="0"/>
      <w:r w:rsidR="00727CEF">
        <w:rPr>
          <w:rStyle w:val="CommentReference"/>
          <w:rFonts w:asciiTheme="minorHAnsi" w:hAnsiTheme="minorHAnsi" w:cstheme="minorBidi"/>
          <w:color w:val="auto"/>
          <w:spacing w:val="0"/>
          <w:lang w:val="en-US"/>
        </w:rPr>
        <w:commentReference w:id="0"/>
      </w:r>
    </w:p>
    <w:p w14:paraId="08A480D1" w14:textId="77777777" w:rsidR="00492EF2" w:rsidRDefault="00492EF2" w:rsidP="00492EF2">
      <w:pPr>
        <w:pStyle w:val="Mainbodycopy"/>
      </w:pPr>
      <w:r>
        <w:tab/>
      </w:r>
    </w:p>
    <w:p w14:paraId="29EE803C" w14:textId="77777777" w:rsidR="00492EF2" w:rsidRPr="007215FA" w:rsidRDefault="00492EF2" w:rsidP="00492EF2">
      <w:pPr>
        <w:pStyle w:val="Mainbodycopy"/>
        <w:rPr>
          <w:b/>
          <w:bCs/>
        </w:rPr>
      </w:pPr>
      <w:r w:rsidRPr="007215FA">
        <w:rPr>
          <w:b/>
          <w:bCs/>
        </w:rPr>
        <w:t xml:space="preserve">Why is this study is being done?  </w:t>
      </w:r>
    </w:p>
    <w:p w14:paraId="3DBA3B04" w14:textId="77777777" w:rsidR="00492EF2" w:rsidRDefault="00492EF2" w:rsidP="00492EF2">
      <w:pPr>
        <w:pStyle w:val="Mainbodycopy"/>
      </w:pPr>
      <w:r>
        <w:tab/>
      </w:r>
    </w:p>
    <w:p w14:paraId="2C76CB4A" w14:textId="77777777" w:rsidR="00492EF2" w:rsidRPr="007215FA" w:rsidRDefault="00492EF2" w:rsidP="00492EF2">
      <w:pPr>
        <w:pStyle w:val="Mainbodycopy"/>
        <w:rPr>
          <w:b/>
          <w:bCs/>
        </w:rPr>
      </w:pPr>
      <w:r w:rsidRPr="007215FA">
        <w:rPr>
          <w:b/>
          <w:bCs/>
        </w:rPr>
        <w:t>Who can take part?</w:t>
      </w:r>
    </w:p>
    <w:p w14:paraId="6461B09E" w14:textId="77777777" w:rsidR="00492EF2" w:rsidRDefault="00492EF2" w:rsidP="00492EF2">
      <w:pPr>
        <w:pStyle w:val="Mainbodycopy"/>
      </w:pPr>
      <w:r>
        <w:tab/>
      </w:r>
    </w:p>
    <w:p w14:paraId="12C19C54" w14:textId="77777777" w:rsidR="00492EF2" w:rsidRPr="007215FA" w:rsidRDefault="00492EF2" w:rsidP="00492EF2">
      <w:pPr>
        <w:pStyle w:val="Mainbodycopy"/>
        <w:rPr>
          <w:b/>
          <w:bCs/>
        </w:rPr>
      </w:pPr>
      <w:r w:rsidRPr="007215FA">
        <w:rPr>
          <w:b/>
          <w:bCs/>
        </w:rPr>
        <w:t xml:space="preserve">What will I be asked to do? </w:t>
      </w:r>
    </w:p>
    <w:p w14:paraId="289710D1" w14:textId="77777777" w:rsidR="00492EF2" w:rsidRDefault="00492EF2" w:rsidP="00492EF2">
      <w:pPr>
        <w:pStyle w:val="Mainbodycopy"/>
      </w:pPr>
      <w:r>
        <w:tab/>
      </w:r>
    </w:p>
    <w:p w14:paraId="466CF4A6" w14:textId="77777777" w:rsidR="00492EF2" w:rsidRPr="007215FA" w:rsidRDefault="00492EF2" w:rsidP="00492EF2">
      <w:pPr>
        <w:pStyle w:val="Mainbodycopy"/>
        <w:rPr>
          <w:b/>
          <w:bCs/>
        </w:rPr>
      </w:pPr>
      <w:r w:rsidRPr="007215FA">
        <w:rPr>
          <w:b/>
          <w:bCs/>
        </w:rPr>
        <w:t>Will I be paid?</w:t>
      </w:r>
    </w:p>
    <w:p w14:paraId="5CF24C29" w14:textId="77777777" w:rsidR="00492EF2" w:rsidRDefault="00492EF2" w:rsidP="00492EF2">
      <w:pPr>
        <w:pStyle w:val="Mainbodycopy"/>
      </w:pPr>
      <w:r>
        <w:tab/>
      </w:r>
    </w:p>
    <w:p w14:paraId="3A29B6E8" w14:textId="57ADD47E" w:rsidR="005B05DD" w:rsidRPr="007215FA" w:rsidRDefault="00492EF2" w:rsidP="00492EF2">
      <w:pPr>
        <w:pStyle w:val="Mainbodycopy"/>
        <w:rPr>
          <w:b/>
          <w:bCs/>
        </w:rPr>
      </w:pPr>
      <w:r w:rsidRPr="007215FA">
        <w:rPr>
          <w:b/>
          <w:bCs/>
        </w:rPr>
        <w:t xml:space="preserve">How do I contact the study? </w:t>
      </w:r>
    </w:p>
    <w:p w14:paraId="5660A227" w14:textId="33C1FEDB" w:rsidR="00492EF2" w:rsidRDefault="00492EF2" w:rsidP="00492EF2">
      <w:pPr>
        <w:pStyle w:val="Mainbodycopy"/>
      </w:pPr>
      <w:r>
        <w:tab/>
      </w:r>
    </w:p>
    <w:p w14:paraId="5439832A" w14:textId="7F36CD47" w:rsidR="00492EF2" w:rsidRDefault="00492EF2" w:rsidP="00492EF2">
      <w:pPr>
        <w:pStyle w:val="Mainbodycopy"/>
      </w:pPr>
    </w:p>
    <w:p w14:paraId="3D69C9A9" w14:textId="77777777" w:rsidR="00492EF2" w:rsidRDefault="00492EF2" w:rsidP="00492EF2">
      <w:pPr>
        <w:pStyle w:val="Mainbodycopy"/>
      </w:pPr>
      <w:r>
        <w:t xml:space="preserve">Taking part is voluntary. Your choice will not affect your care at UCSF. </w:t>
      </w:r>
    </w:p>
    <w:p w14:paraId="1E6A2559" w14:textId="77777777" w:rsidR="00492EF2" w:rsidRDefault="00492EF2" w:rsidP="00492EF2">
      <w:pPr>
        <w:pStyle w:val="Mainbodycopy"/>
      </w:pPr>
    </w:p>
    <w:p w14:paraId="69278FB6" w14:textId="77777777" w:rsidR="00492EF2" w:rsidRDefault="00492EF2" w:rsidP="00492EF2">
      <w:pPr>
        <w:pStyle w:val="Mainbodycopy"/>
      </w:pPr>
      <w:r>
        <w:t>Sincerely,</w:t>
      </w:r>
    </w:p>
    <w:p w14:paraId="2DC124CA" w14:textId="77777777" w:rsidR="00492EF2" w:rsidRDefault="00492EF2" w:rsidP="00492EF2">
      <w:pPr>
        <w:pStyle w:val="Mainbodycopy"/>
      </w:pPr>
    </w:p>
    <w:p w14:paraId="243D958A" w14:textId="77777777" w:rsidR="00492EF2" w:rsidRDefault="00492EF2" w:rsidP="00492EF2">
      <w:pPr>
        <w:pStyle w:val="Mainbodycopy"/>
      </w:pPr>
      <w:r>
        <w:t>UCSF Research Participant Services</w:t>
      </w:r>
      <w:r w:rsidRPr="00992DE6">
        <w:t xml:space="preserve"> </w:t>
      </w:r>
    </w:p>
    <w:p w14:paraId="05A896F0" w14:textId="77777777" w:rsidR="00492EF2" w:rsidRDefault="00492EF2" w:rsidP="00492EF2">
      <w:pPr>
        <w:pStyle w:val="Mainbodycopy"/>
      </w:pPr>
    </w:p>
    <w:p w14:paraId="77CEFA09" w14:textId="77777777" w:rsidR="00492EF2" w:rsidRDefault="00492EF2" w:rsidP="00492EF2">
      <w:pPr>
        <w:pStyle w:val="Mainbodycopy"/>
      </w:pPr>
    </w:p>
    <w:p w14:paraId="75AE1D90" w14:textId="77777777" w:rsidR="00492EF2" w:rsidRDefault="00492EF2" w:rsidP="00492EF2">
      <w:pPr>
        <w:pStyle w:val="Mainbodycopy"/>
      </w:pPr>
    </w:p>
    <w:p w14:paraId="2DE2B5F9" w14:textId="77777777" w:rsidR="00492EF2" w:rsidRDefault="00492EF2" w:rsidP="00492EF2">
      <w:pPr>
        <w:pStyle w:val="Mainbodycopy"/>
      </w:pPr>
    </w:p>
    <w:p w14:paraId="5E8DC708" w14:textId="77777777" w:rsidR="00492EF2" w:rsidRDefault="00492EF2" w:rsidP="00492EF2">
      <w:pPr>
        <w:pStyle w:val="Mainbodycopy"/>
      </w:pPr>
    </w:p>
    <w:p w14:paraId="6A89A68D" w14:textId="77777777" w:rsidR="00492EF2" w:rsidRDefault="00492EF2" w:rsidP="00492EF2">
      <w:pPr>
        <w:pStyle w:val="Mainbodycopy"/>
      </w:pPr>
    </w:p>
    <w:p w14:paraId="261912C6" w14:textId="77777777" w:rsidR="00492EF2" w:rsidRDefault="00492EF2" w:rsidP="00492EF2">
      <w:pPr>
        <w:pStyle w:val="Mainbodycopy"/>
      </w:pPr>
    </w:p>
    <w:p w14:paraId="1DFB87CD" w14:textId="77777777" w:rsidR="00492EF2" w:rsidRDefault="00492EF2" w:rsidP="00492EF2">
      <w:pPr>
        <w:pStyle w:val="Mainbodycopy"/>
      </w:pPr>
    </w:p>
    <w:sectPr w:rsidR="00492EF2" w:rsidSect="005E25CE">
      <w:headerReference w:type="even" r:id="rId12"/>
      <w:headerReference w:type="first" r:id="rId13"/>
      <w:footerReference w:type="first" r:id="rId14"/>
      <w:type w:val="continuous"/>
      <w:pgSz w:w="12240" w:h="15840"/>
      <w:pgMar w:top="1080" w:right="1267" w:bottom="1080" w:left="1267" w:header="720" w:footer="288" w:gutter="0"/>
      <w:cols w:space="720"/>
      <w:titlePg/>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Gebrezghi, Ruth" w:date="2024-03-20T13:34:00Z" w:initials="GR">
    <w:p w14:paraId="73E02754" w14:textId="77777777" w:rsidR="003A5E8B" w:rsidRDefault="00727CEF" w:rsidP="003A5E8B">
      <w:r>
        <w:rPr>
          <w:rStyle w:val="CommentReference"/>
        </w:rPr>
        <w:annotationRef/>
      </w:r>
      <w:r w:rsidR="003A5E8B">
        <w:rPr>
          <w:color w:val="000000"/>
          <w:sz w:val="20"/>
          <w:szCs w:val="20"/>
        </w:rPr>
        <w:t>Avoid including diagnosis information in the letter.</w:t>
      </w:r>
    </w:p>
    <w:p w14:paraId="7951B55A" w14:textId="77777777" w:rsidR="003A5E8B" w:rsidRDefault="003A5E8B" w:rsidP="003A5E8B">
      <w:r>
        <w:rPr>
          <w:color w:val="000000"/>
          <w:sz w:val="20"/>
          <w:szCs w:val="20"/>
        </w:rPr>
        <w:t> </w:t>
      </w:r>
    </w:p>
    <w:p w14:paraId="4EA73701" w14:textId="77777777" w:rsidR="003A5E8B" w:rsidRDefault="003A5E8B" w:rsidP="003A5E8B">
      <w:r>
        <w:rPr>
          <w:color w:val="000000"/>
          <w:sz w:val="20"/>
          <w:szCs w:val="20"/>
        </w:rPr>
        <w:t>To protect patient privacy, avoid including any information that may reveal the patient’s medical condition, obscuring specific details such as the study title, study website, study email address, inclusion/exclusion criteria, and instead, direct patients to contact the study team or visit the study website for further information on the research and participation details.</w:t>
      </w:r>
    </w:p>
    <w:p w14:paraId="7FF5FE32" w14:textId="77777777" w:rsidR="003A5E8B" w:rsidRDefault="003A5E8B" w:rsidP="003A5E8B">
      <w:r>
        <w:rPr>
          <w:color w:val="000000"/>
          <w:sz w:val="20"/>
          <w:szCs w:val="20"/>
        </w:rPr>
        <w:t> </w:t>
      </w:r>
    </w:p>
    <w:p w14:paraId="24CA6C54" w14:textId="77777777" w:rsidR="003A5E8B" w:rsidRDefault="003A5E8B" w:rsidP="003A5E8B">
      <w:r>
        <w:rPr>
          <w:rFonts w:hint="eastAsia"/>
          <w:color w:val="000000"/>
          <w:sz w:val="20"/>
          <w:szCs w:val="20"/>
        </w:rPr>
        <w:t>●</w:t>
      </w:r>
      <w:r>
        <w:rPr>
          <w:rFonts w:hint="eastAsia"/>
          <w:color w:val="000000"/>
          <w:sz w:val="20"/>
          <w:szCs w:val="20"/>
        </w:rPr>
        <w:t xml:space="preserve"> Title: It is not necessary to use the official study title if it indicates a diagnosis; use a study nickname, or omit the study title altogether in favor of a general study description.</w:t>
      </w:r>
      <w:r>
        <w:rPr>
          <w:sz w:val="20"/>
          <w:szCs w:val="20"/>
        </w:rPr>
        <w:cr/>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CA6C5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464AE13E" w16cex:dateUtc="2024-03-20T20:3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CA6C54" w16cid:durableId="464AE13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6DC9B2" w14:textId="77777777" w:rsidR="005E25CE" w:rsidRDefault="005E25CE" w:rsidP="002D1F58">
      <w:r>
        <w:separator/>
      </w:r>
    </w:p>
  </w:endnote>
  <w:endnote w:type="continuationSeparator" w:id="0">
    <w:p w14:paraId="6CF16343" w14:textId="77777777" w:rsidR="005E25CE" w:rsidRDefault="005E25CE" w:rsidP="002D1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w:panose1 w:val="020B0604020202020204"/>
    <w:charset w:val="00"/>
    <w:family w:val="swiss"/>
    <w:pitch w:val="variable"/>
    <w:sig w:usb0="E0002AFF" w:usb1="C0007843" w:usb2="00000009" w:usb3="00000000" w:csb0="000001FF" w:csb1="00000000"/>
  </w:font>
  <w:font w:name="ArialMT">
    <w:altName w:val="Times New Roman"/>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DB233" w14:textId="35323283" w:rsidR="00492EF2" w:rsidRPr="004F07B6" w:rsidRDefault="00492EF2" w:rsidP="004F07B6">
    <w:pPr>
      <w:pStyle w:val="Mainbodycopy"/>
      <w:ind w:left="-288" w:right="-288"/>
      <w:rPr>
        <w:sz w:val="18"/>
        <w:szCs w:val="18"/>
      </w:rPr>
    </w:pPr>
    <w:r w:rsidRPr="004F07B6">
      <w:rPr>
        <w:sz w:val="18"/>
        <w:szCs w:val="18"/>
      </w:rPr>
      <w:t>Why did I get this letter? This letter is from UCSF’s Research Participant Services (RPS). RPS protects patient privacy during the research study recruitment process by using a computer to search for UCSF Medical Center patients who may be eligible to take part. No one looks at your health record during this process. To learn more about RPS, see our Frequently Asked Questions (FAQs) at</w:t>
    </w:r>
    <w:r w:rsidR="007215FA" w:rsidRPr="004F07B6">
      <w:rPr>
        <w:sz w:val="18"/>
        <w:szCs w:val="18"/>
      </w:rPr>
      <w:t xml:space="preserve"> </w:t>
    </w:r>
    <w:hyperlink r:id="rId1" w:history="1">
      <w:r w:rsidR="007215FA" w:rsidRPr="004F07B6">
        <w:rPr>
          <w:rStyle w:val="Hyperlink"/>
          <w:b/>
          <w:bCs/>
          <w:sz w:val="18"/>
          <w:szCs w:val="18"/>
        </w:rPr>
        <w:t>rps.ucsf.edu</w:t>
      </w:r>
    </w:hyperlink>
    <w:r w:rsidRPr="004F07B6">
      <w:rPr>
        <w:sz w:val="18"/>
        <w:szCs w:val="18"/>
      </w:rPr>
      <w:t xml:space="preserve">. To request a copy of the FAQs, email </w:t>
    </w:r>
    <w:hyperlink r:id="rId2" w:history="1">
      <w:r w:rsidRPr="004F07B6">
        <w:rPr>
          <w:rStyle w:val="Hyperlink"/>
          <w:b/>
          <w:bCs/>
          <w:sz w:val="18"/>
          <w:szCs w:val="18"/>
        </w:rPr>
        <w:t>rps@ucsf.edu</w:t>
      </w:r>
    </w:hyperlink>
    <w:r w:rsidRPr="004F07B6">
      <w:rPr>
        <w:b/>
        <w:bCs/>
        <w:sz w:val="18"/>
        <w:szCs w:val="18"/>
      </w:rPr>
      <w:t xml:space="preserve"> </w:t>
    </w:r>
    <w:r w:rsidRPr="004F07B6">
      <w:rPr>
        <w:sz w:val="18"/>
        <w:szCs w:val="18"/>
      </w:rPr>
      <w:t xml:space="preserve">or </w:t>
    </w:r>
    <w:r w:rsidR="004F07B6" w:rsidRPr="004F07B6">
      <w:rPr>
        <w:sz w:val="18"/>
        <w:szCs w:val="18"/>
      </w:rPr>
      <w:t>contact the study team</w:t>
    </w:r>
    <w:r w:rsidRPr="004F07B6">
      <w:rPr>
        <w:sz w:val="18"/>
        <w:szCs w:val="18"/>
      </w:rPr>
      <w:t>.</w:t>
    </w:r>
    <w:r w:rsidR="005B05DD" w:rsidRPr="004F07B6">
      <w:rPr>
        <w:noProof/>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ACD498" w14:textId="77777777" w:rsidR="005E25CE" w:rsidRDefault="005E25CE" w:rsidP="002D1F58">
      <w:r>
        <w:separator/>
      </w:r>
    </w:p>
  </w:footnote>
  <w:footnote w:type="continuationSeparator" w:id="0">
    <w:p w14:paraId="3E276D3D" w14:textId="77777777" w:rsidR="005E25CE" w:rsidRDefault="005E25CE" w:rsidP="002D1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7FE58" w14:textId="77777777" w:rsidR="008231F3" w:rsidRDefault="003E4053">
    <w:pPr>
      <w:pStyle w:val="Header"/>
    </w:pPr>
    <w:r>
      <w:rPr>
        <w:noProof/>
      </w:rPr>
      <w:drawing>
        <wp:anchor distT="0" distB="0" distL="114300" distR="114300" simplePos="0" relativeHeight="251657216" behindDoc="1" locked="0" layoutInCell="1" allowOverlap="1" wp14:anchorId="0B5F8D1D" wp14:editId="6BB55425">
          <wp:simplePos x="0" y="0"/>
          <wp:positionH relativeFrom="margin">
            <wp:align>center</wp:align>
          </wp:positionH>
          <wp:positionV relativeFrom="margin">
            <wp:align>center</wp:align>
          </wp:positionV>
          <wp:extent cx="5116830" cy="6623685"/>
          <wp:effectExtent l="0" t="0" r="1270" b="5715"/>
          <wp:wrapNone/>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16830" cy="66236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1" locked="0" layoutInCell="1" allowOverlap="1" wp14:anchorId="2669FBA4" wp14:editId="4AE78125">
          <wp:simplePos x="0" y="0"/>
          <wp:positionH relativeFrom="margin">
            <wp:align>center</wp:align>
          </wp:positionH>
          <wp:positionV relativeFrom="margin">
            <wp:align>center</wp:align>
          </wp:positionV>
          <wp:extent cx="5113655" cy="6620510"/>
          <wp:effectExtent l="0" t="0" r="4445" b="0"/>
          <wp:wrapNone/>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113655" cy="6620510"/>
                  </a:xfrm>
                  <a:prstGeom prst="rect">
                    <a:avLst/>
                  </a:prstGeom>
                  <a:noFill/>
                </pic:spPr>
              </pic:pic>
            </a:graphicData>
          </a:graphic>
          <wp14:sizeRelH relativeFrom="page">
            <wp14:pctWidth>0</wp14:pctWidth>
          </wp14:sizeRelH>
          <wp14:sizeRelV relativeFrom="page">
            <wp14:pctHeight>0</wp14:pctHeight>
          </wp14:sizeRelV>
        </wp:anchor>
      </w:drawing>
    </w:r>
    <w:r w:rsidR="005E25CE">
      <w:rPr>
        <w:noProof/>
      </w:rPr>
      <w:pict w14:anchorId="2E5235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30.85pt;height:557.8pt;z-index:-251657216;mso-wrap-edited:f;mso-width-percent:0;mso-height-percent:0;mso-position-horizontal:center;mso-position-horizontal-relative:margin;mso-position-vertical:center;mso-position-vertical-relative:margin;mso-width-percent:0;mso-height-percent:0" wrapcoords="-37 0 -37 21541 21600 21541 21600 0 -37 0">
          <v:imagedata r:id="rId3" o:title="boxes_top_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63BBE" w14:textId="1C970C90" w:rsidR="005443E3" w:rsidRDefault="005443E3" w:rsidP="0082000B">
    <w:pPr>
      <w:jc w:val="right"/>
      <w:rPr>
        <w:rFonts w:ascii="Arial" w:hAnsi="Arial" w:cs="Arial"/>
        <w:b/>
        <w:color w:val="052049" w:themeColor="text2"/>
        <w:sz w:val="20"/>
        <w:szCs w:val="20"/>
      </w:rPr>
    </w:pPr>
    <w:r w:rsidRPr="001B0B65">
      <w:rPr>
        <w:rFonts w:ascii="Arial" w:hAnsi="Arial" w:cs="Arial"/>
        <w:b/>
        <w:noProof/>
        <w:color w:val="052049" w:themeColor="text2"/>
        <w:sz w:val="20"/>
        <w:szCs w:val="20"/>
      </w:rPr>
      <w:drawing>
        <wp:anchor distT="0" distB="0" distL="114300" distR="114300" simplePos="0" relativeHeight="251658240" behindDoc="0" locked="0" layoutInCell="1" allowOverlap="1" wp14:anchorId="16EC8FBD" wp14:editId="273B5468">
          <wp:simplePos x="0" y="0"/>
          <wp:positionH relativeFrom="column">
            <wp:posOffset>-52070</wp:posOffset>
          </wp:positionH>
          <wp:positionV relativeFrom="paragraph">
            <wp:posOffset>-101437</wp:posOffset>
          </wp:positionV>
          <wp:extent cx="1136757" cy="737971"/>
          <wp:effectExtent l="0" t="0" r="0" b="0"/>
          <wp:wrapSquare wrapText="bothSides"/>
          <wp:docPr id="2" name="Picture 2" descr="Macintosh HD:Users:tellim:Desktop:UCSF_sig_navy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llim:Desktop:UCSF_sig_navy_RG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6757" cy="737971"/>
                  </a:xfrm>
                  <a:prstGeom prst="rect">
                    <a:avLst/>
                  </a:prstGeom>
                  <a:noFill/>
                  <a:ln>
                    <a:noFill/>
                  </a:ln>
                </pic:spPr>
              </pic:pic>
            </a:graphicData>
          </a:graphic>
          <wp14:sizeRelH relativeFrom="page">
            <wp14:pctWidth>0</wp14:pctWidth>
          </wp14:sizeRelH>
          <wp14:sizeRelV relativeFrom="page">
            <wp14:pctHeight>0</wp14:pctHeight>
          </wp14:sizeRelV>
        </wp:anchor>
      </w:drawing>
    </w:r>
    <w:r w:rsidR="0082000B">
      <w:rPr>
        <w:rFonts w:ascii="Arial" w:hAnsi="Arial" w:cs="Arial"/>
        <w:b/>
        <w:bCs/>
        <w:color w:val="031736" w:themeColor="text2" w:themeShade="BF"/>
        <w:sz w:val="18"/>
        <w:szCs w:val="18"/>
      </w:rPr>
      <w:tab/>
    </w:r>
    <w:r>
      <w:rPr>
        <w:rFonts w:ascii="Arial" w:hAnsi="Arial" w:cs="Arial"/>
        <w:b/>
        <w:bCs/>
        <w:color w:val="031736" w:themeColor="text2" w:themeShade="BF"/>
        <w:sz w:val="18"/>
        <w:szCs w:val="18"/>
      </w:rPr>
      <w:t>Research Participant</w:t>
    </w:r>
    <w:r w:rsidRPr="00006CD9">
      <w:rPr>
        <w:rFonts w:ascii="Arial" w:hAnsi="Arial" w:cs="Arial"/>
        <w:b/>
        <w:bCs/>
        <w:color w:val="031736" w:themeColor="text2" w:themeShade="BF"/>
        <w:sz w:val="18"/>
        <w:szCs w:val="18"/>
      </w:rPr>
      <w:t xml:space="preserve"> Services</w:t>
    </w:r>
  </w:p>
  <w:p w14:paraId="439FD399" w14:textId="47C1E4AB" w:rsidR="005443E3" w:rsidRPr="005443E3" w:rsidRDefault="005443E3" w:rsidP="0082000B">
    <w:pPr>
      <w:jc w:val="right"/>
      <w:rPr>
        <w:rFonts w:ascii="Arial" w:hAnsi="Arial" w:cs="Arial"/>
        <w:b/>
        <w:color w:val="052049" w:themeColor="text2"/>
        <w:sz w:val="20"/>
        <w:szCs w:val="20"/>
      </w:rPr>
    </w:pPr>
    <w:r>
      <w:rPr>
        <w:rFonts w:ascii="Arial" w:hAnsi="Arial" w:cs="Arial"/>
        <w:bCs/>
        <w:color w:val="031736" w:themeColor="text2" w:themeShade="BF"/>
        <w:sz w:val="18"/>
        <w:szCs w:val="18"/>
      </w:rPr>
      <w:t>490 Illinois Street</w:t>
    </w:r>
    <w:r w:rsidRPr="00006CD9">
      <w:rPr>
        <w:rFonts w:ascii="Arial" w:hAnsi="Arial" w:cs="Arial"/>
        <w:bCs/>
        <w:color w:val="031736" w:themeColor="text2" w:themeShade="BF"/>
        <w:sz w:val="18"/>
        <w:szCs w:val="18"/>
      </w:rPr>
      <w:t>, 6</w:t>
    </w:r>
    <w:r w:rsidRPr="00006CD9">
      <w:rPr>
        <w:rFonts w:ascii="Arial" w:hAnsi="Arial" w:cs="Arial"/>
        <w:bCs/>
        <w:color w:val="031736" w:themeColor="text2" w:themeShade="BF"/>
        <w:sz w:val="18"/>
        <w:szCs w:val="18"/>
        <w:vertAlign w:val="superscript"/>
      </w:rPr>
      <w:t>th</w:t>
    </w:r>
    <w:r w:rsidRPr="00006CD9">
      <w:rPr>
        <w:rFonts w:ascii="Arial" w:hAnsi="Arial" w:cs="Arial"/>
        <w:bCs/>
        <w:color w:val="031736" w:themeColor="text2" w:themeShade="BF"/>
        <w:sz w:val="18"/>
        <w:szCs w:val="18"/>
      </w:rPr>
      <w:t xml:space="preserve"> Floor</w:t>
    </w:r>
  </w:p>
  <w:p w14:paraId="65855DC9" w14:textId="77777777" w:rsidR="005443E3" w:rsidRDefault="005443E3" w:rsidP="0082000B">
    <w:pPr>
      <w:jc w:val="right"/>
      <w:rPr>
        <w:rFonts w:ascii="Arial" w:hAnsi="Arial" w:cs="Arial"/>
        <w:bCs/>
        <w:color w:val="031736" w:themeColor="text2" w:themeShade="BF"/>
        <w:sz w:val="18"/>
        <w:szCs w:val="18"/>
      </w:rPr>
    </w:pPr>
    <w:r w:rsidRPr="00006CD9">
      <w:rPr>
        <w:rFonts w:ascii="Arial" w:hAnsi="Arial" w:cs="Arial"/>
        <w:bCs/>
        <w:color w:val="031736" w:themeColor="text2" w:themeShade="BF"/>
        <w:sz w:val="18"/>
        <w:szCs w:val="18"/>
      </w:rPr>
      <w:t>Box 0558</w:t>
    </w:r>
  </w:p>
  <w:p w14:paraId="486BD39E" w14:textId="3655120C" w:rsidR="005443E3" w:rsidRPr="00006CD9" w:rsidRDefault="005443E3" w:rsidP="0082000B">
    <w:pPr>
      <w:jc w:val="right"/>
      <w:rPr>
        <w:rFonts w:ascii="Arial" w:hAnsi="Arial" w:cs="Arial"/>
        <w:bCs/>
        <w:color w:val="031736" w:themeColor="text2" w:themeShade="BF"/>
        <w:sz w:val="18"/>
        <w:szCs w:val="18"/>
      </w:rPr>
    </w:pPr>
    <w:r>
      <w:rPr>
        <w:rFonts w:ascii="Arial" w:hAnsi="Arial" w:cs="Arial"/>
        <w:bCs/>
        <w:color w:val="031736" w:themeColor="text2" w:themeShade="BF"/>
        <w:sz w:val="18"/>
        <w:szCs w:val="18"/>
      </w:rPr>
      <w:t>San Francisco, CA 94158</w:t>
    </w:r>
  </w:p>
  <w:p w14:paraId="6E4AE682" w14:textId="44AD0784" w:rsidR="005443E3" w:rsidRPr="005443E3" w:rsidRDefault="00000000" w:rsidP="0082000B">
    <w:pPr>
      <w:jc w:val="right"/>
      <w:rPr>
        <w:rFonts w:ascii="Arial" w:hAnsi="Arial" w:cs="Arial"/>
        <w:bCs/>
        <w:color w:val="031736" w:themeColor="text2" w:themeShade="BF"/>
        <w:sz w:val="18"/>
        <w:szCs w:val="18"/>
      </w:rPr>
    </w:pPr>
    <w:hyperlink r:id="rId2" w:history="1">
      <w:r w:rsidR="005443E3" w:rsidRPr="00197038">
        <w:rPr>
          <w:rStyle w:val="Hyperlink"/>
          <w:rFonts w:ascii="Arial" w:hAnsi="Arial" w:cs="Arial"/>
          <w:bCs/>
          <w:sz w:val="18"/>
          <w:szCs w:val="18"/>
        </w:rPr>
        <w:t>rps.ucsf.edu</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A60F8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C4D4B12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B3C1AD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F40E34E"/>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422FB1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A47EE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33C3B8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22C6CF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CCC89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736BC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791564"/>
    <w:multiLevelType w:val="hybridMultilevel"/>
    <w:tmpl w:val="99C22B36"/>
    <w:lvl w:ilvl="0" w:tplc="44D048BA">
      <w:start w:val="1"/>
      <w:numFmt w:val="bullet"/>
      <w:pStyle w:val="Bullets"/>
      <w:lvlText w:val=""/>
      <w:lvlJc w:val="left"/>
      <w:pPr>
        <w:ind w:left="504" w:hanging="216"/>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C23D84"/>
    <w:multiLevelType w:val="multilevel"/>
    <w:tmpl w:val="1220BB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46C741F"/>
    <w:multiLevelType w:val="hybridMultilevel"/>
    <w:tmpl w:val="40100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BE6765"/>
    <w:multiLevelType w:val="hybridMultilevel"/>
    <w:tmpl w:val="3044059E"/>
    <w:lvl w:ilvl="0" w:tplc="D5EA0D8A">
      <w:start w:val="1"/>
      <w:numFmt w:val="decimal"/>
      <w:pStyle w:val="NumberedAgenda"/>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205525591">
    <w:abstractNumId w:val="11"/>
  </w:num>
  <w:num w:numId="2" w16cid:durableId="687291499">
    <w:abstractNumId w:val="12"/>
  </w:num>
  <w:num w:numId="3" w16cid:durableId="367996383">
    <w:abstractNumId w:val="10"/>
  </w:num>
  <w:num w:numId="4" w16cid:durableId="1127700033">
    <w:abstractNumId w:val="0"/>
  </w:num>
  <w:num w:numId="5" w16cid:durableId="1604074977">
    <w:abstractNumId w:val="1"/>
  </w:num>
  <w:num w:numId="6" w16cid:durableId="1430085020">
    <w:abstractNumId w:val="2"/>
  </w:num>
  <w:num w:numId="7" w16cid:durableId="1800223460">
    <w:abstractNumId w:val="3"/>
  </w:num>
  <w:num w:numId="8" w16cid:durableId="1713117520">
    <w:abstractNumId w:val="8"/>
  </w:num>
  <w:num w:numId="9" w16cid:durableId="2042124858">
    <w:abstractNumId w:val="4"/>
  </w:num>
  <w:num w:numId="10" w16cid:durableId="1901399378">
    <w:abstractNumId w:val="5"/>
  </w:num>
  <w:num w:numId="11" w16cid:durableId="238176067">
    <w:abstractNumId w:val="6"/>
  </w:num>
  <w:num w:numId="12" w16cid:durableId="502430534">
    <w:abstractNumId w:val="7"/>
  </w:num>
  <w:num w:numId="13" w16cid:durableId="482816519">
    <w:abstractNumId w:val="9"/>
  </w:num>
  <w:num w:numId="14" w16cid:durableId="1546140204">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ebrezghi, Ruth">
    <w15:presenceInfo w15:providerId="AD" w15:userId="S::ruth.gebrezghi@ucsf.edu::246b496e-91cc-4120-a18f-b11a9ef2ede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3"/>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EF2"/>
    <w:rsid w:val="00097102"/>
    <w:rsid w:val="000C351E"/>
    <w:rsid w:val="001B101A"/>
    <w:rsid w:val="00263458"/>
    <w:rsid w:val="002D12F6"/>
    <w:rsid w:val="002D1F58"/>
    <w:rsid w:val="003434EA"/>
    <w:rsid w:val="003844DF"/>
    <w:rsid w:val="003A0212"/>
    <w:rsid w:val="003A5E8B"/>
    <w:rsid w:val="003E4053"/>
    <w:rsid w:val="0040217B"/>
    <w:rsid w:val="00492EF2"/>
    <w:rsid w:val="004F07B6"/>
    <w:rsid w:val="00502231"/>
    <w:rsid w:val="005443E3"/>
    <w:rsid w:val="005B05DD"/>
    <w:rsid w:val="005E25CE"/>
    <w:rsid w:val="00610937"/>
    <w:rsid w:val="006268EE"/>
    <w:rsid w:val="006F0AB7"/>
    <w:rsid w:val="007215FA"/>
    <w:rsid w:val="00727CEF"/>
    <w:rsid w:val="007A78C5"/>
    <w:rsid w:val="00802908"/>
    <w:rsid w:val="0082000B"/>
    <w:rsid w:val="008231F3"/>
    <w:rsid w:val="00826039"/>
    <w:rsid w:val="00832946"/>
    <w:rsid w:val="008737B0"/>
    <w:rsid w:val="00891172"/>
    <w:rsid w:val="00907FF5"/>
    <w:rsid w:val="00961FB5"/>
    <w:rsid w:val="00971DF4"/>
    <w:rsid w:val="00992DE6"/>
    <w:rsid w:val="00A06A39"/>
    <w:rsid w:val="00A40F82"/>
    <w:rsid w:val="00AB6FCB"/>
    <w:rsid w:val="00AC106F"/>
    <w:rsid w:val="00B56917"/>
    <w:rsid w:val="00BC4115"/>
    <w:rsid w:val="00C247D0"/>
    <w:rsid w:val="00C51251"/>
    <w:rsid w:val="00D07D6C"/>
    <w:rsid w:val="00DD46D2"/>
    <w:rsid w:val="00DF5DCF"/>
    <w:rsid w:val="00E346E8"/>
    <w:rsid w:val="00E67852"/>
    <w:rsid w:val="00F020D6"/>
    <w:rsid w:val="00FD486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C27D8E"/>
  <w15:docId w15:val="{D45F656A-6075-4C4C-BE5A-9D75AEEDB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link w:val="Heading1Char"/>
    <w:uiPriority w:val="9"/>
    <w:rsid w:val="006F0AB7"/>
    <w:pPr>
      <w:keepNext/>
      <w:keepLines/>
      <w:spacing w:before="240"/>
      <w:outlineLvl w:val="0"/>
    </w:pPr>
    <w:rPr>
      <w:rFonts w:asciiTheme="majorHAnsi" w:eastAsiaTheme="majorEastAsia" w:hAnsiTheme="majorHAnsi" w:cstheme="majorBidi"/>
      <w:color w:val="006D9B"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1172"/>
    <w:pPr>
      <w:tabs>
        <w:tab w:val="center" w:pos="4320"/>
        <w:tab w:val="right" w:pos="8640"/>
      </w:tabs>
      <w:spacing w:after="2880"/>
    </w:pPr>
  </w:style>
  <w:style w:type="character" w:customStyle="1" w:styleId="HeaderChar">
    <w:name w:val="Header Char"/>
    <w:basedOn w:val="DefaultParagraphFont"/>
    <w:link w:val="Header"/>
    <w:uiPriority w:val="99"/>
    <w:rsid w:val="00891172"/>
  </w:style>
  <w:style w:type="paragraph" w:styleId="Footer">
    <w:name w:val="footer"/>
    <w:basedOn w:val="Normal"/>
    <w:link w:val="FooterChar"/>
    <w:uiPriority w:val="99"/>
    <w:unhideWhenUsed/>
    <w:rsid w:val="002D1F58"/>
    <w:pPr>
      <w:tabs>
        <w:tab w:val="center" w:pos="4320"/>
        <w:tab w:val="right" w:pos="8640"/>
      </w:tabs>
    </w:pPr>
  </w:style>
  <w:style w:type="character" w:customStyle="1" w:styleId="FooterChar">
    <w:name w:val="Footer Char"/>
    <w:basedOn w:val="DefaultParagraphFont"/>
    <w:link w:val="Footer"/>
    <w:uiPriority w:val="99"/>
    <w:rsid w:val="002D1F58"/>
  </w:style>
  <w:style w:type="paragraph" w:customStyle="1" w:styleId="BasicParagraph">
    <w:name w:val="[Basic Paragraph]"/>
    <w:basedOn w:val="Normal"/>
    <w:uiPriority w:val="99"/>
    <w:rsid w:val="002D1F5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customStyle="1" w:styleId="LargeHeader">
    <w:name w:val="Large Header"/>
    <w:qFormat/>
    <w:rsid w:val="002D1F58"/>
    <w:pPr>
      <w:spacing w:after="120"/>
    </w:pPr>
    <w:rPr>
      <w:rFonts w:ascii="Garamond" w:hAnsi="Garamond" w:cs="Garamond"/>
      <w:color w:val="00A5B4"/>
      <w:sz w:val="40"/>
      <w:szCs w:val="40"/>
      <w:lang w:val="en-GB"/>
    </w:rPr>
  </w:style>
  <w:style w:type="paragraph" w:customStyle="1" w:styleId="Mainbodycopy">
    <w:name w:val="Main body copy"/>
    <w:qFormat/>
    <w:rsid w:val="00992DE6"/>
    <w:pPr>
      <w:spacing w:line="276" w:lineRule="auto"/>
    </w:pPr>
    <w:rPr>
      <w:rFonts w:ascii="Arial" w:hAnsi="Arial" w:cs="ArialMT"/>
      <w:color w:val="58585B"/>
      <w:spacing w:val="2"/>
      <w:sz w:val="20"/>
      <w:szCs w:val="20"/>
      <w:lang w:val="en-GB"/>
    </w:rPr>
  </w:style>
  <w:style w:type="paragraph" w:customStyle="1" w:styleId="Subhead">
    <w:name w:val="Subhead"/>
    <w:basedOn w:val="Mainbodycopy"/>
    <w:qFormat/>
    <w:rsid w:val="003434EA"/>
    <w:pPr>
      <w:spacing w:before="240" w:after="120"/>
    </w:pPr>
    <w:rPr>
      <w:rFonts w:ascii="Garamond" w:hAnsi="Garamond" w:cs="Garamond"/>
      <w:color w:val="16A0AC" w:themeColor="accent2"/>
      <w:sz w:val="31"/>
      <w:szCs w:val="30"/>
    </w:rPr>
  </w:style>
  <w:style w:type="paragraph" w:styleId="BalloonText">
    <w:name w:val="Balloon Text"/>
    <w:basedOn w:val="Normal"/>
    <w:link w:val="BalloonTextChar"/>
    <w:uiPriority w:val="99"/>
    <w:semiHidden/>
    <w:unhideWhenUsed/>
    <w:rsid w:val="008231F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231F3"/>
    <w:rPr>
      <w:rFonts w:ascii="Lucida Grande" w:hAnsi="Lucida Grande" w:cs="Lucida Grande"/>
      <w:sz w:val="18"/>
      <w:szCs w:val="18"/>
    </w:rPr>
  </w:style>
  <w:style w:type="character" w:customStyle="1" w:styleId="Heading1Char">
    <w:name w:val="Heading 1 Char"/>
    <w:basedOn w:val="DefaultParagraphFont"/>
    <w:link w:val="Heading1"/>
    <w:uiPriority w:val="9"/>
    <w:rsid w:val="006F0AB7"/>
    <w:rPr>
      <w:rFonts w:asciiTheme="majorHAnsi" w:eastAsiaTheme="majorEastAsia" w:hAnsiTheme="majorHAnsi" w:cstheme="majorBidi"/>
      <w:color w:val="006D9B" w:themeColor="accent1" w:themeShade="BF"/>
      <w:sz w:val="32"/>
      <w:szCs w:val="32"/>
    </w:rPr>
  </w:style>
  <w:style w:type="paragraph" w:customStyle="1" w:styleId="Bullets">
    <w:name w:val="Bullets"/>
    <w:basedOn w:val="Mainbodycopy"/>
    <w:qFormat/>
    <w:rsid w:val="006F0AB7"/>
    <w:pPr>
      <w:numPr>
        <w:numId w:val="3"/>
      </w:numPr>
    </w:pPr>
  </w:style>
  <w:style w:type="paragraph" w:customStyle="1" w:styleId="ParagraphItalic">
    <w:name w:val="Paragraph Italic"/>
    <w:qFormat/>
    <w:rsid w:val="003434EA"/>
    <w:rPr>
      <w:rFonts w:ascii="Arial" w:hAnsi="Arial" w:cs="ArialMT"/>
      <w:i/>
      <w:iCs/>
      <w:color w:val="58585B"/>
      <w:spacing w:val="2"/>
      <w:sz w:val="20"/>
      <w:szCs w:val="20"/>
    </w:rPr>
  </w:style>
  <w:style w:type="paragraph" w:customStyle="1" w:styleId="MeetingNotes">
    <w:name w:val="Meeting Notes"/>
    <w:rsid w:val="003434EA"/>
    <w:pPr>
      <w:ind w:left="720"/>
    </w:pPr>
    <w:rPr>
      <w:rFonts w:ascii="Arial" w:hAnsi="Arial" w:cs="ArialMT"/>
      <w:color w:val="58585B"/>
      <w:spacing w:val="2"/>
      <w:sz w:val="20"/>
      <w:szCs w:val="20"/>
      <w:lang w:val="en-GB"/>
    </w:rPr>
  </w:style>
  <w:style w:type="paragraph" w:customStyle="1" w:styleId="NumberedAgenda">
    <w:name w:val="Numbered Agenda"/>
    <w:basedOn w:val="ListParagraph"/>
    <w:rsid w:val="003434EA"/>
    <w:pPr>
      <w:numPr>
        <w:numId w:val="14"/>
      </w:numPr>
      <w:tabs>
        <w:tab w:val="left" w:pos="1440"/>
      </w:tabs>
      <w:autoSpaceDE w:val="0"/>
      <w:autoSpaceDN w:val="0"/>
      <w:adjustRightInd w:val="0"/>
      <w:spacing w:before="240"/>
    </w:pPr>
    <w:rPr>
      <w:rFonts w:ascii="Arial" w:eastAsiaTheme="minorHAnsi" w:hAnsi="Arial" w:cs="Arial"/>
      <w:color w:val="58585B"/>
      <w:sz w:val="20"/>
      <w:szCs w:val="20"/>
    </w:rPr>
  </w:style>
  <w:style w:type="paragraph" w:customStyle="1" w:styleId="AgendaInfo">
    <w:name w:val="Agenda Info"/>
    <w:basedOn w:val="Normal"/>
    <w:rsid w:val="003434EA"/>
    <w:pPr>
      <w:autoSpaceDE w:val="0"/>
      <w:autoSpaceDN w:val="0"/>
      <w:adjustRightInd w:val="0"/>
      <w:ind w:left="1440"/>
    </w:pPr>
    <w:rPr>
      <w:rFonts w:ascii="Garamond" w:eastAsiaTheme="minorHAnsi" w:hAnsi="Garamond" w:cs="Arial"/>
      <w:color w:val="58585B"/>
      <w:sz w:val="20"/>
      <w:szCs w:val="20"/>
    </w:rPr>
  </w:style>
  <w:style w:type="paragraph" w:styleId="ListParagraph">
    <w:name w:val="List Paragraph"/>
    <w:basedOn w:val="Normal"/>
    <w:uiPriority w:val="34"/>
    <w:rsid w:val="003434EA"/>
    <w:pPr>
      <w:ind w:left="720"/>
      <w:contextualSpacing/>
    </w:pPr>
  </w:style>
  <w:style w:type="character" w:styleId="PageNumber">
    <w:name w:val="page number"/>
    <w:basedOn w:val="DefaultParagraphFont"/>
    <w:uiPriority w:val="99"/>
    <w:semiHidden/>
    <w:unhideWhenUsed/>
    <w:rsid w:val="00263458"/>
  </w:style>
  <w:style w:type="character" w:styleId="Hyperlink">
    <w:name w:val="Hyperlink"/>
    <w:basedOn w:val="DefaultParagraphFont"/>
    <w:uiPriority w:val="99"/>
    <w:unhideWhenUsed/>
    <w:rsid w:val="00492EF2"/>
    <w:rPr>
      <w:color w:val="178CCB" w:themeColor="hyperlink"/>
      <w:u w:val="single"/>
    </w:rPr>
  </w:style>
  <w:style w:type="character" w:styleId="UnresolvedMention">
    <w:name w:val="Unresolved Mention"/>
    <w:basedOn w:val="DefaultParagraphFont"/>
    <w:uiPriority w:val="99"/>
    <w:semiHidden/>
    <w:unhideWhenUsed/>
    <w:rsid w:val="00492EF2"/>
    <w:rPr>
      <w:color w:val="605E5C"/>
      <w:shd w:val="clear" w:color="auto" w:fill="E1DFDD"/>
    </w:rPr>
  </w:style>
  <w:style w:type="character" w:styleId="FollowedHyperlink">
    <w:name w:val="FollowedHyperlink"/>
    <w:basedOn w:val="DefaultParagraphFont"/>
    <w:uiPriority w:val="99"/>
    <w:semiHidden/>
    <w:unhideWhenUsed/>
    <w:rsid w:val="0082000B"/>
    <w:rPr>
      <w:color w:val="5F5F5F" w:themeColor="followedHyperlink"/>
      <w:u w:val="single"/>
    </w:rPr>
  </w:style>
  <w:style w:type="character" w:styleId="CommentReference">
    <w:name w:val="annotation reference"/>
    <w:basedOn w:val="DefaultParagraphFont"/>
    <w:uiPriority w:val="99"/>
    <w:semiHidden/>
    <w:unhideWhenUsed/>
    <w:rsid w:val="00727CEF"/>
    <w:rPr>
      <w:sz w:val="16"/>
      <w:szCs w:val="16"/>
    </w:rPr>
  </w:style>
  <w:style w:type="paragraph" w:styleId="CommentText">
    <w:name w:val="annotation text"/>
    <w:basedOn w:val="Normal"/>
    <w:link w:val="CommentTextChar"/>
    <w:uiPriority w:val="99"/>
    <w:semiHidden/>
    <w:unhideWhenUsed/>
    <w:rsid w:val="00727CEF"/>
    <w:rPr>
      <w:sz w:val="20"/>
      <w:szCs w:val="20"/>
    </w:rPr>
  </w:style>
  <w:style w:type="character" w:customStyle="1" w:styleId="CommentTextChar">
    <w:name w:val="Comment Text Char"/>
    <w:basedOn w:val="DefaultParagraphFont"/>
    <w:link w:val="CommentText"/>
    <w:uiPriority w:val="99"/>
    <w:semiHidden/>
    <w:rsid w:val="00727CEF"/>
    <w:rPr>
      <w:sz w:val="20"/>
      <w:szCs w:val="20"/>
    </w:rPr>
  </w:style>
  <w:style w:type="paragraph" w:styleId="CommentSubject">
    <w:name w:val="annotation subject"/>
    <w:basedOn w:val="CommentText"/>
    <w:next w:val="CommentText"/>
    <w:link w:val="CommentSubjectChar"/>
    <w:uiPriority w:val="99"/>
    <w:semiHidden/>
    <w:unhideWhenUsed/>
    <w:rsid w:val="00727CEF"/>
    <w:rPr>
      <w:b/>
      <w:bCs/>
    </w:rPr>
  </w:style>
  <w:style w:type="character" w:customStyle="1" w:styleId="CommentSubjectChar">
    <w:name w:val="Comment Subject Char"/>
    <w:basedOn w:val="CommentTextChar"/>
    <w:link w:val="CommentSubject"/>
    <w:uiPriority w:val="99"/>
    <w:semiHidden/>
    <w:rsid w:val="00727CE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89035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rps@ucsf.edu" TargetMode="External"/><Relationship Id="rId1" Type="http://schemas.openxmlformats.org/officeDocument/2006/relationships/hyperlink" Target="mailto:rps.ucsf.edu"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hyperlink" Target="http://www.rps.ucsf.edu" TargetMode="External"/><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gebrezghir/Box/PRP/Program%20Resources%20and%20Activities/EHR%20Recruitment/MyChart%20-%20Study%20team%20documents/UCSF%20Letter%20Template/UCSF%20WordTemplate_A.dotx" TargetMode="External"/></Relationships>
</file>

<file path=word/theme/theme1.xml><?xml version="1.0" encoding="utf-8"?>
<a:theme xmlns:a="http://schemas.openxmlformats.org/drawingml/2006/main" name="Office Theme">
  <a:themeElements>
    <a:clrScheme name="UCSF">
      <a:dk1>
        <a:srgbClr val="052049"/>
      </a:dk1>
      <a:lt1>
        <a:srgbClr val="FFFFFF"/>
      </a:lt1>
      <a:dk2>
        <a:srgbClr val="052049"/>
      </a:dk2>
      <a:lt2>
        <a:srgbClr val="FFFFFF"/>
      </a:lt2>
      <a:accent1>
        <a:srgbClr val="0093D0"/>
      </a:accent1>
      <a:accent2>
        <a:srgbClr val="16A0AC"/>
      </a:accent2>
      <a:accent3>
        <a:srgbClr val="32A03E"/>
      </a:accent3>
      <a:accent4>
        <a:srgbClr val="443E8C"/>
      </a:accent4>
      <a:accent5>
        <a:srgbClr val="C32882"/>
      </a:accent5>
      <a:accent6>
        <a:srgbClr val="6C61D0"/>
      </a:accent6>
      <a:hlink>
        <a:srgbClr val="178CCB"/>
      </a:hlink>
      <a:folHlink>
        <a:srgbClr val="5F5F5F"/>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E2051-8004-A84D-AB1C-CF78FC02D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UCSF WordTemplate_A.dotx</Template>
  <TotalTime>0</TotalTime>
  <Pages>1</Pages>
  <Words>88</Words>
  <Characters>503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LekasMiller Design</Company>
  <LinksUpToDate>false</LinksUpToDate>
  <CharactersWithSpaces>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Gebrezghi, Ruth</cp:lastModifiedBy>
  <cp:revision>2</cp:revision>
  <cp:lastPrinted>2015-10-27T03:30:00Z</cp:lastPrinted>
  <dcterms:created xsi:type="dcterms:W3CDTF">2024-03-28T23:19:00Z</dcterms:created>
  <dcterms:modified xsi:type="dcterms:W3CDTF">2024-03-28T23:19:00Z</dcterms:modified>
</cp:coreProperties>
</file>